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72216E" w14:textId="7FC19BE0" w:rsidR="00862A5B" w:rsidRPr="00862A5B" w:rsidRDefault="002B696B" w:rsidP="00862A5B">
      <w:pPr>
        <w:suppressAutoHyphens/>
        <w:ind w:left="2124"/>
        <w:rPr>
          <w:rFonts w:ascii="Bodoni MT" w:eastAsia="Times New Roman" w:hAnsi="Bodoni MT" w:cs="Times New Roman"/>
          <w:i/>
          <w:lang w:eastAsia="ar-SA"/>
        </w:rPr>
      </w:pPr>
      <w:r>
        <w:rPr>
          <w:rFonts w:ascii="Bodoni MT" w:eastAsia="Times New Roman" w:hAnsi="Bodoni MT" w:cs="Times New Roman"/>
          <w:i/>
          <w:lang w:eastAsia="ar-SA"/>
        </w:rPr>
        <w:t xml:space="preserve">       </w:t>
      </w:r>
    </w:p>
    <w:p w14:paraId="3151A565" w14:textId="77777777" w:rsidR="009138AA" w:rsidRPr="004D0BAF" w:rsidRDefault="009138AA" w:rsidP="00862A5B">
      <w:pPr>
        <w:keepNext/>
        <w:numPr>
          <w:ilvl w:val="3"/>
          <w:numId w:val="0"/>
        </w:numPr>
        <w:tabs>
          <w:tab w:val="num" w:pos="864"/>
        </w:tabs>
        <w:suppressAutoHyphens/>
        <w:ind w:firstLine="2"/>
        <w:jc w:val="center"/>
        <w:outlineLvl w:val="3"/>
        <w:rPr>
          <w:rFonts w:ascii="Bodoni MT" w:eastAsia="Times New Roman" w:hAnsi="Bodoni MT" w:cs="Times New Roman"/>
          <w:bCs/>
          <w:iCs/>
          <w:sz w:val="36"/>
          <w:szCs w:val="20"/>
          <w:lang w:eastAsia="ar-SA"/>
        </w:rPr>
      </w:pPr>
    </w:p>
    <w:p w14:paraId="55E88D70" w14:textId="363E5876" w:rsidR="00862A5B" w:rsidRDefault="00DE5738" w:rsidP="00862A5B">
      <w:pPr>
        <w:keepNext/>
        <w:numPr>
          <w:ilvl w:val="3"/>
          <w:numId w:val="0"/>
        </w:numPr>
        <w:tabs>
          <w:tab w:val="num" w:pos="864"/>
        </w:tabs>
        <w:suppressAutoHyphens/>
        <w:ind w:firstLine="2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ar-SA"/>
        </w:rPr>
      </w:pPr>
      <w:r w:rsidRPr="00862DA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Il Prof.</w:t>
      </w:r>
      <w:r w:rsidRPr="00886D1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 </w:t>
      </w:r>
      <w:r w:rsidRPr="00000DA1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ar-SA"/>
        </w:rPr>
        <w:t xml:space="preserve">Dario </w:t>
      </w:r>
      <w:proofErr w:type="spellStart"/>
      <w:r w:rsidRPr="00000DA1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ar-SA"/>
        </w:rPr>
        <w:t>Calimani</w:t>
      </w:r>
      <w:proofErr w:type="spellEnd"/>
    </w:p>
    <w:p w14:paraId="0FA65C90" w14:textId="7FABE3F0" w:rsidR="00A823D8" w:rsidRPr="00A823D8" w:rsidRDefault="00A823D8" w:rsidP="00A823D8">
      <w:pPr>
        <w:keepNext/>
        <w:numPr>
          <w:ilvl w:val="3"/>
          <w:numId w:val="0"/>
        </w:numPr>
        <w:tabs>
          <w:tab w:val="num" w:pos="864"/>
        </w:tabs>
        <w:suppressAutoHyphens/>
        <w:outlineLvl w:val="3"/>
        <w:rPr>
          <w:rFonts w:ascii="Bodoni MT" w:eastAsia="Times New Roman" w:hAnsi="Bodoni MT" w:cs="Times New Roman"/>
          <w:b/>
          <w:bCs/>
          <w:iCs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ar-SA"/>
        </w:rPr>
        <w:tab/>
      </w:r>
      <w:r>
        <w:rPr>
          <w:rFonts w:ascii="Times New Roman" w:eastAsia="Times New Roman" w:hAnsi="Times New Roman" w:cs="Times New Roman"/>
          <w:bCs/>
          <w:iCs/>
          <w:sz w:val="32"/>
          <w:szCs w:val="32"/>
          <w:lang w:eastAsia="ar-SA"/>
        </w:rPr>
        <w:t>(</w:t>
      </w:r>
      <w:r w:rsidRPr="00A823D8"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  <w:t xml:space="preserve">Università Ca’ </w:t>
      </w:r>
      <w:proofErr w:type="spellStart"/>
      <w:r w:rsidRPr="00A823D8"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  <w:t>Foscari</w:t>
      </w:r>
      <w:proofErr w:type="spellEnd"/>
      <w:r w:rsidRPr="00A823D8"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  <w:t xml:space="preserve"> di Venezia)</w:t>
      </w:r>
    </w:p>
    <w:p w14:paraId="5586D861" w14:textId="77777777" w:rsidR="00862A5B" w:rsidRPr="00A823D8" w:rsidRDefault="00862A5B" w:rsidP="00862A5B">
      <w:pPr>
        <w:keepNext/>
        <w:numPr>
          <w:ilvl w:val="3"/>
          <w:numId w:val="0"/>
        </w:numPr>
        <w:tabs>
          <w:tab w:val="num" w:pos="864"/>
        </w:tabs>
        <w:suppressAutoHyphens/>
        <w:ind w:firstLine="2"/>
        <w:jc w:val="center"/>
        <w:outlineLvl w:val="3"/>
        <w:rPr>
          <w:rFonts w:ascii="Bodoni MT" w:eastAsia="Times New Roman" w:hAnsi="Bodoni MT" w:cs="Times New Roman"/>
          <w:bCs/>
          <w:iCs/>
          <w:sz w:val="32"/>
          <w:szCs w:val="32"/>
          <w:lang w:eastAsia="ar-SA"/>
        </w:rPr>
      </w:pPr>
      <w:bookmarkStart w:id="0" w:name="_GoBack"/>
      <w:bookmarkEnd w:id="0"/>
    </w:p>
    <w:p w14:paraId="0D5736DB" w14:textId="283DF46E" w:rsidR="008F6DFD" w:rsidRPr="00886D1F" w:rsidRDefault="00221F57" w:rsidP="00DE5738">
      <w:pPr>
        <w:keepNext/>
        <w:numPr>
          <w:ilvl w:val="3"/>
          <w:numId w:val="0"/>
        </w:numPr>
        <w:tabs>
          <w:tab w:val="num" w:pos="864"/>
        </w:tabs>
        <w:suppressAutoHyphens/>
        <w:ind w:firstLine="2"/>
        <w:jc w:val="center"/>
        <w:outlineLvl w:val="3"/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</w:pPr>
      <w:r w:rsidRPr="00886D1F"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  <w:t>terrà</w:t>
      </w:r>
      <w:r w:rsidR="00DE5738" w:rsidRPr="00886D1F"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  <w:t xml:space="preserve"> una </w:t>
      </w:r>
      <w:proofErr w:type="spellStart"/>
      <w:r w:rsidR="00DE5738" w:rsidRPr="00886D1F">
        <w:rPr>
          <w:rFonts w:ascii="Bodoni MT" w:eastAsia="Times New Roman" w:hAnsi="Bodoni MT" w:cs="Arial"/>
          <w:bCs/>
          <w:i/>
          <w:iCs/>
          <w:sz w:val="28"/>
          <w:szCs w:val="28"/>
          <w:lang w:eastAsia="ar-SA"/>
        </w:rPr>
        <w:t>lecture</w:t>
      </w:r>
      <w:proofErr w:type="spellEnd"/>
      <w:r w:rsidR="007B7DCE" w:rsidRPr="00886D1F"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  <w:t xml:space="preserve"> </w:t>
      </w:r>
    </w:p>
    <w:p w14:paraId="05BDCB74" w14:textId="77777777" w:rsidR="007409A7" w:rsidRPr="00886D1F" w:rsidRDefault="007409A7" w:rsidP="00862A5B">
      <w:pPr>
        <w:keepNext/>
        <w:numPr>
          <w:ilvl w:val="3"/>
          <w:numId w:val="0"/>
        </w:numPr>
        <w:tabs>
          <w:tab w:val="num" w:pos="864"/>
        </w:tabs>
        <w:suppressAutoHyphens/>
        <w:ind w:firstLine="2"/>
        <w:jc w:val="center"/>
        <w:outlineLvl w:val="3"/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</w:pPr>
    </w:p>
    <w:p w14:paraId="1710D4B9" w14:textId="2133B2E0" w:rsidR="00862A5B" w:rsidRPr="00886D1F" w:rsidRDefault="00000DA1" w:rsidP="00862A5B">
      <w:pPr>
        <w:keepNext/>
        <w:numPr>
          <w:ilvl w:val="3"/>
          <w:numId w:val="0"/>
        </w:numPr>
        <w:tabs>
          <w:tab w:val="num" w:pos="864"/>
        </w:tabs>
        <w:suppressAutoHyphens/>
        <w:ind w:firstLine="2"/>
        <w:jc w:val="center"/>
        <w:outlineLvl w:val="3"/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</w:pPr>
      <w:r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  <w:t>venerdì</w:t>
      </w:r>
      <w:r w:rsidR="00862A5B" w:rsidRPr="00886D1F"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  <w:t xml:space="preserve"> </w:t>
      </w:r>
      <w:r w:rsidR="00DE5738" w:rsidRPr="00886D1F"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  <w:t>7 dicembre</w:t>
      </w:r>
      <w:r w:rsidR="00221F57" w:rsidRPr="00886D1F"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  <w:t xml:space="preserve"> </w:t>
      </w:r>
      <w:r w:rsidR="00862A5B" w:rsidRPr="00886D1F"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  <w:t>2018</w:t>
      </w:r>
      <w:r w:rsidR="00C457A6" w:rsidRPr="00886D1F"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  <w:t xml:space="preserve"> alle ore 10.30</w:t>
      </w:r>
    </w:p>
    <w:p w14:paraId="7BBD8369" w14:textId="77777777" w:rsidR="00862A5B" w:rsidRPr="00886D1F" w:rsidRDefault="00862A5B" w:rsidP="00862A5B">
      <w:pPr>
        <w:keepNext/>
        <w:suppressAutoHyphens/>
        <w:jc w:val="center"/>
        <w:outlineLvl w:val="3"/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</w:pPr>
    </w:p>
    <w:p w14:paraId="5A1107AF" w14:textId="5762033B" w:rsidR="00C457A6" w:rsidRPr="00886D1F" w:rsidRDefault="00541FD0" w:rsidP="00C457A6">
      <w:pPr>
        <w:keepNext/>
        <w:suppressAutoHyphens/>
        <w:outlineLvl w:val="3"/>
        <w:rPr>
          <w:rFonts w:ascii="Bodoni MT" w:eastAsia="Times New Roman" w:hAnsi="Bodoni MT" w:cs="Arial"/>
          <w:bCs/>
          <w:iCs/>
          <w:sz w:val="28"/>
          <w:szCs w:val="28"/>
          <w:lang w:val="de-AT" w:eastAsia="ar-SA"/>
        </w:rPr>
      </w:pPr>
      <w:r w:rsidRPr="00886D1F"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  <w:t xml:space="preserve"> </w:t>
      </w:r>
      <w:r w:rsidR="00C457A6" w:rsidRPr="00886D1F"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  <w:tab/>
      </w:r>
      <w:r w:rsidR="00C457A6" w:rsidRPr="00886D1F"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  <w:tab/>
      </w:r>
      <w:r w:rsidR="00C457A6" w:rsidRPr="00886D1F"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  <w:tab/>
      </w:r>
      <w:r w:rsidR="00C457A6" w:rsidRPr="00886D1F"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  <w:tab/>
      </w:r>
      <w:r w:rsidR="00000DA1"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  <w:t xml:space="preserve">      </w:t>
      </w:r>
      <w:r w:rsidR="00862A5B" w:rsidRPr="00886D1F">
        <w:rPr>
          <w:rFonts w:ascii="Bodoni MT" w:eastAsia="Times New Roman" w:hAnsi="Bodoni MT" w:cs="Arial"/>
          <w:sz w:val="28"/>
          <w:szCs w:val="28"/>
          <w:lang w:eastAsia="ar-SA"/>
        </w:rPr>
        <w:t xml:space="preserve">presso </w:t>
      </w:r>
      <w:r w:rsidR="00C457A6" w:rsidRPr="00886D1F">
        <w:rPr>
          <w:rFonts w:ascii="Bodoni MT" w:eastAsia="Times New Roman" w:hAnsi="Bodoni MT" w:cs="Arial"/>
          <w:sz w:val="28"/>
          <w:szCs w:val="28"/>
          <w:lang w:eastAsia="ar-SA"/>
        </w:rPr>
        <w:t>l’aula T.4</w:t>
      </w:r>
      <w:r w:rsidR="00862A5B" w:rsidRPr="00886D1F">
        <w:rPr>
          <w:rFonts w:ascii="Bodoni MT" w:eastAsia="Times New Roman" w:hAnsi="Bodoni MT" w:cs="Arial"/>
          <w:bCs/>
          <w:iCs/>
          <w:sz w:val="28"/>
          <w:szCs w:val="28"/>
          <w:lang w:eastAsia="ar-SA"/>
        </w:rPr>
        <w:t xml:space="preserve"> </w:t>
      </w:r>
      <w:proofErr w:type="spellStart"/>
      <w:r w:rsidR="00862A5B" w:rsidRPr="00886D1F">
        <w:rPr>
          <w:rFonts w:ascii="Bodoni MT" w:eastAsia="Times New Roman" w:hAnsi="Bodoni MT" w:cs="Arial"/>
          <w:bCs/>
          <w:iCs/>
          <w:sz w:val="28"/>
          <w:szCs w:val="28"/>
          <w:lang w:val="de-AT" w:eastAsia="ar-SA"/>
        </w:rPr>
        <w:t>dal</w:t>
      </w:r>
      <w:proofErr w:type="spellEnd"/>
      <w:r w:rsidR="00862A5B" w:rsidRPr="00886D1F">
        <w:rPr>
          <w:rFonts w:ascii="Bodoni MT" w:eastAsia="Times New Roman" w:hAnsi="Bodoni MT" w:cs="Arial"/>
          <w:bCs/>
          <w:iCs/>
          <w:sz w:val="28"/>
          <w:szCs w:val="28"/>
          <w:lang w:val="de-AT" w:eastAsia="ar-SA"/>
        </w:rPr>
        <w:t xml:space="preserve"> </w:t>
      </w:r>
      <w:proofErr w:type="spellStart"/>
      <w:r w:rsidR="00862A5B" w:rsidRPr="00886D1F">
        <w:rPr>
          <w:rFonts w:ascii="Bodoni MT" w:eastAsia="Times New Roman" w:hAnsi="Bodoni MT" w:cs="Arial"/>
          <w:bCs/>
          <w:iCs/>
          <w:sz w:val="28"/>
          <w:szCs w:val="28"/>
          <w:lang w:val="de-AT" w:eastAsia="ar-SA"/>
        </w:rPr>
        <w:t>titolo</w:t>
      </w:r>
      <w:proofErr w:type="spellEnd"/>
      <w:r w:rsidR="00862A5B" w:rsidRPr="00886D1F">
        <w:rPr>
          <w:rFonts w:ascii="Bodoni MT" w:eastAsia="Times New Roman" w:hAnsi="Bodoni MT" w:cs="Arial"/>
          <w:bCs/>
          <w:iCs/>
          <w:sz w:val="28"/>
          <w:szCs w:val="28"/>
          <w:lang w:val="de-AT" w:eastAsia="ar-SA"/>
        </w:rPr>
        <w:t>:</w:t>
      </w:r>
    </w:p>
    <w:p w14:paraId="3E3DC8E1" w14:textId="173C5A43" w:rsidR="004D0BAF" w:rsidRPr="00886D1F" w:rsidRDefault="004D0BAF" w:rsidP="00C457A6">
      <w:pPr>
        <w:keepNext/>
        <w:suppressAutoHyphens/>
        <w:outlineLvl w:val="3"/>
        <w:rPr>
          <w:rFonts w:ascii="Bodoni MT" w:eastAsia="Times New Roman" w:hAnsi="Bodoni MT" w:cs="Arial"/>
          <w:bCs/>
          <w:iCs/>
          <w:sz w:val="28"/>
          <w:szCs w:val="28"/>
          <w:lang w:val="de-AT" w:eastAsia="ar-SA"/>
        </w:rPr>
      </w:pPr>
      <w:r w:rsidRPr="00886D1F">
        <w:rPr>
          <w:rFonts w:ascii="Bodoni MT" w:eastAsia="Times New Roman" w:hAnsi="Bodoni MT" w:cs="Arial"/>
          <w:bCs/>
          <w:iCs/>
          <w:sz w:val="28"/>
          <w:szCs w:val="28"/>
          <w:lang w:val="de-AT" w:eastAsia="ar-SA"/>
        </w:rPr>
        <w:tab/>
      </w:r>
      <w:r w:rsidRPr="00886D1F">
        <w:rPr>
          <w:rFonts w:ascii="Bodoni MT" w:eastAsia="Times New Roman" w:hAnsi="Bodoni MT" w:cs="Arial"/>
          <w:bCs/>
          <w:iCs/>
          <w:sz w:val="28"/>
          <w:szCs w:val="28"/>
          <w:lang w:val="de-AT" w:eastAsia="ar-SA"/>
        </w:rPr>
        <w:tab/>
      </w:r>
    </w:p>
    <w:p w14:paraId="590EC3A4" w14:textId="77777777" w:rsidR="00886D1F" w:rsidRPr="00886D1F" w:rsidRDefault="00886D1F" w:rsidP="00C457A6">
      <w:pPr>
        <w:keepNext/>
        <w:suppressAutoHyphens/>
        <w:outlineLvl w:val="3"/>
        <w:rPr>
          <w:rFonts w:ascii="Bodoni MT" w:eastAsia="Times New Roman" w:hAnsi="Bodoni MT" w:cs="Arial"/>
          <w:bCs/>
          <w:iCs/>
          <w:sz w:val="28"/>
          <w:szCs w:val="28"/>
          <w:lang w:val="de-AT" w:eastAsia="ar-SA"/>
        </w:rPr>
      </w:pPr>
      <w:r w:rsidRPr="00886D1F">
        <w:rPr>
          <w:rFonts w:ascii="Bodoni MT" w:eastAsia="Times New Roman" w:hAnsi="Bodoni MT" w:cs="Arial"/>
          <w:bCs/>
          <w:iCs/>
          <w:sz w:val="28"/>
          <w:szCs w:val="28"/>
          <w:lang w:val="de-AT" w:eastAsia="ar-SA"/>
        </w:rPr>
        <w:tab/>
      </w:r>
      <w:r w:rsidRPr="00886D1F">
        <w:rPr>
          <w:rFonts w:ascii="Bodoni MT" w:eastAsia="Times New Roman" w:hAnsi="Bodoni MT" w:cs="Arial"/>
          <w:bCs/>
          <w:iCs/>
          <w:sz w:val="28"/>
          <w:szCs w:val="28"/>
          <w:lang w:val="de-AT" w:eastAsia="ar-SA"/>
        </w:rPr>
        <w:tab/>
      </w:r>
    </w:p>
    <w:p w14:paraId="015F6900" w14:textId="1559DF86" w:rsidR="004D0BAF" w:rsidRPr="00886D1F" w:rsidRDefault="00000DA1" w:rsidP="00000DA1">
      <w:pPr>
        <w:keepNext/>
        <w:suppressAutoHyphens/>
        <w:ind w:left="708" w:firstLine="708"/>
        <w:outlineLvl w:val="3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de-AT" w:eastAsia="ar-SA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de-AT" w:eastAsia="ar-SA"/>
        </w:rPr>
        <w:t xml:space="preserve">     </w:t>
      </w:r>
      <w:r w:rsidR="004D0BAF" w:rsidRPr="00886D1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de-AT" w:eastAsia="ar-SA"/>
        </w:rPr>
        <w:t xml:space="preserve">I </w:t>
      </w:r>
      <w:proofErr w:type="spellStart"/>
      <w:r w:rsidR="004D0BAF" w:rsidRPr="00886D1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de-AT" w:eastAsia="ar-SA"/>
        </w:rPr>
        <w:t>Sonett</w:t>
      </w:r>
      <w:r w:rsidR="00886D1F" w:rsidRPr="00886D1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de-AT" w:eastAsia="ar-SA"/>
        </w:rPr>
        <w:t>i</w:t>
      </w:r>
      <w:proofErr w:type="spellEnd"/>
      <w:r w:rsidR="00886D1F" w:rsidRPr="00886D1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de-AT" w:eastAsia="ar-SA"/>
        </w:rPr>
        <w:t xml:space="preserve"> di Shakespeare e i </w:t>
      </w:r>
      <w:proofErr w:type="spellStart"/>
      <w:r w:rsidR="00886D1F" w:rsidRPr="00886D1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de-AT" w:eastAsia="ar-SA"/>
        </w:rPr>
        <w:t>modi</w:t>
      </w:r>
      <w:proofErr w:type="spellEnd"/>
      <w:r w:rsidR="00886D1F" w:rsidRPr="00886D1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de-AT" w:eastAsia="ar-SA"/>
        </w:rPr>
        <w:t xml:space="preserve"> </w:t>
      </w:r>
      <w:proofErr w:type="spellStart"/>
      <w:r w:rsidR="00886D1F" w:rsidRPr="00886D1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de-AT" w:eastAsia="ar-SA"/>
        </w:rPr>
        <w:t>d</w:t>
      </w:r>
      <w:r w:rsidR="002A58E9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de-AT" w:eastAsia="ar-SA"/>
        </w:rPr>
        <w:t>ellʼ</w:t>
      </w:r>
      <w:r w:rsidR="00886D1F" w:rsidRPr="00886D1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de-AT" w:eastAsia="ar-SA"/>
        </w:rPr>
        <w:t>amore</w:t>
      </w:r>
      <w:proofErr w:type="spellEnd"/>
    </w:p>
    <w:p w14:paraId="547D3989" w14:textId="49EAB7D9" w:rsidR="00886D1F" w:rsidRPr="00886D1F" w:rsidRDefault="00886D1F" w:rsidP="00886D1F">
      <w:pPr>
        <w:keepNext/>
        <w:suppressAutoHyphens/>
        <w:ind w:left="708" w:firstLine="708"/>
        <w:outlineLvl w:val="3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de-AT" w:eastAsia="ar-SA"/>
        </w:rPr>
      </w:pPr>
    </w:p>
    <w:p w14:paraId="193D515B" w14:textId="387E6414" w:rsidR="00455AA8" w:rsidRPr="004D0BAF" w:rsidRDefault="00455AA8" w:rsidP="00C457A6">
      <w:pPr>
        <w:keepNext/>
        <w:suppressAutoHyphens/>
        <w:outlineLvl w:val="3"/>
        <w:rPr>
          <w:rFonts w:ascii="Bodoni MT" w:eastAsia="Times New Roman" w:hAnsi="Bodoni MT" w:cs="Times New Roman"/>
          <w:bCs/>
          <w:iCs/>
          <w:sz w:val="30"/>
          <w:szCs w:val="30"/>
          <w:lang w:val="de-AT" w:eastAsia="ar-SA"/>
        </w:rPr>
      </w:pPr>
    </w:p>
    <w:p w14:paraId="516CDD99" w14:textId="77777777" w:rsidR="00455AA8" w:rsidRDefault="00455AA8" w:rsidP="00C457A6">
      <w:pPr>
        <w:keepNext/>
        <w:suppressAutoHyphens/>
        <w:outlineLvl w:val="3"/>
        <w:rPr>
          <w:rFonts w:ascii="Bodoni MT" w:eastAsia="Times New Roman" w:hAnsi="Bodoni MT" w:cs="Times New Roman"/>
          <w:bCs/>
          <w:iCs/>
          <w:sz w:val="30"/>
          <w:szCs w:val="30"/>
          <w:lang w:val="de-AT" w:eastAsia="ar-SA"/>
        </w:rPr>
      </w:pPr>
    </w:p>
    <w:p w14:paraId="70DB5577" w14:textId="224F339C" w:rsidR="00455AA8" w:rsidRPr="00455AA8" w:rsidRDefault="00455AA8" w:rsidP="00886D1F">
      <w:pPr>
        <w:ind w:left="2832"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FF"/>
        </w:rPr>
        <w:drawing>
          <wp:inline distT="0" distB="0" distL="0" distR="0" wp14:anchorId="2CEBE5CB" wp14:editId="34EDF816">
            <wp:extent cx="1824136" cy="2628900"/>
            <wp:effectExtent l="0" t="0" r="5080" b="0"/>
            <wp:docPr id="4" name="Immagine 4" descr="Immagine correlat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magine correlat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41" cy="263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F17E8" w14:textId="5FB6B308" w:rsidR="00455AA8" w:rsidRDefault="00455AA8" w:rsidP="00C457A6">
      <w:pPr>
        <w:keepNext/>
        <w:suppressAutoHyphens/>
        <w:outlineLvl w:val="3"/>
        <w:rPr>
          <w:rFonts w:ascii="Bodoni MT" w:eastAsia="Times New Roman" w:hAnsi="Bodoni MT" w:cs="Times New Roman"/>
          <w:bCs/>
          <w:iCs/>
          <w:sz w:val="30"/>
          <w:szCs w:val="30"/>
          <w:lang w:val="de-AT" w:eastAsia="ar-SA"/>
        </w:rPr>
      </w:pPr>
    </w:p>
    <w:p w14:paraId="1BF77B92" w14:textId="77777777" w:rsidR="00455AA8" w:rsidRDefault="00455AA8" w:rsidP="00C457A6">
      <w:pPr>
        <w:keepNext/>
        <w:suppressAutoHyphens/>
        <w:outlineLvl w:val="3"/>
        <w:rPr>
          <w:rFonts w:ascii="Bodoni MT" w:eastAsia="Times New Roman" w:hAnsi="Bodoni MT" w:cs="Times New Roman"/>
          <w:bCs/>
          <w:iCs/>
          <w:sz w:val="30"/>
          <w:szCs w:val="30"/>
          <w:lang w:val="de-AT" w:eastAsia="ar-SA"/>
        </w:rPr>
      </w:pPr>
    </w:p>
    <w:p w14:paraId="00A64149" w14:textId="486CFA9E" w:rsidR="00862A5B" w:rsidRPr="00E77868" w:rsidRDefault="00E87826" w:rsidP="00945A4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de-AT" w:eastAsia="ar-SA"/>
        </w:rPr>
        <w:t>La</w:t>
      </w:r>
      <w:r w:rsidR="00945A43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 </w:t>
      </w:r>
      <w:proofErr w:type="spellStart"/>
      <w:r w:rsidR="00945A43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lecture</w:t>
      </w:r>
      <w:proofErr w:type="spellEnd"/>
      <w:r w:rsidR="00945A43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, organizzata per gli studenti frequentanti </w:t>
      </w:r>
      <w:r w:rsidR="00CF7ACD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il corso di English </w:t>
      </w:r>
      <w:proofErr w:type="spellStart"/>
      <w:r w:rsidR="00CF7ACD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Literature</w:t>
      </w:r>
      <w:proofErr w:type="spellEnd"/>
      <w:r w:rsidR="00CF7ACD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 </w:t>
      </w:r>
      <w:r w:rsidR="00945A43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LM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, è cordialmente aperta ai</w:t>
      </w:r>
      <w:r w:rsidR="00945A43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 d</w:t>
      </w:r>
      <w:r w:rsidR="00E77868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ot</w:t>
      </w:r>
      <w:r w:rsidR="00545C6C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torandi e ai docenti.</w:t>
      </w:r>
    </w:p>
    <w:p w14:paraId="052333A9" w14:textId="77777777" w:rsidR="00862A5B" w:rsidRDefault="00862A5B" w:rsidP="00862A5B">
      <w:pPr>
        <w:suppressAutoHyphens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</w:p>
    <w:p w14:paraId="75BB1F6E" w14:textId="77777777" w:rsidR="00000DA1" w:rsidRDefault="00000DA1" w:rsidP="00862A5B">
      <w:pPr>
        <w:suppressAutoHyphens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</w:p>
    <w:p w14:paraId="628B0A51" w14:textId="093C2AF8" w:rsidR="00000DA1" w:rsidRDefault="00000DA1" w:rsidP="00A823D8">
      <w:pPr>
        <w:suppressAutoHyphens/>
        <w:rPr>
          <w:rFonts w:ascii="Times New Roman" w:eastAsia="Times New Roman" w:hAnsi="Times New Roman" w:cs="Times New Roman"/>
          <w:b/>
          <w:iCs/>
          <w:color w:val="8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iCs/>
          <w:color w:val="800000"/>
          <w:sz w:val="28"/>
          <w:szCs w:val="28"/>
          <w:lang w:eastAsia="ar-SA"/>
        </w:rPr>
        <w:t xml:space="preserve"> </w:t>
      </w:r>
      <w:r w:rsidR="00862A5B" w:rsidRPr="00886D1F">
        <w:rPr>
          <w:rFonts w:ascii="Times New Roman" w:eastAsia="Times New Roman" w:hAnsi="Times New Roman" w:cs="Times New Roman"/>
          <w:b/>
          <w:iCs/>
          <w:color w:val="800000"/>
          <w:sz w:val="28"/>
          <w:szCs w:val="28"/>
          <w:lang w:eastAsia="ar-SA"/>
        </w:rPr>
        <w:t>Il</w:t>
      </w:r>
      <w:r w:rsidR="00461B87">
        <w:rPr>
          <w:rFonts w:ascii="Times New Roman" w:eastAsia="Times New Roman" w:hAnsi="Times New Roman" w:cs="Times New Roman"/>
          <w:b/>
          <w:iCs/>
          <w:color w:val="800000"/>
          <w:sz w:val="28"/>
          <w:szCs w:val="28"/>
          <w:lang w:eastAsia="ar-SA"/>
        </w:rPr>
        <w:t xml:space="preserve"> Direttore del Dipartimento                                    </w:t>
      </w:r>
      <w:r w:rsidR="00DE5738" w:rsidRPr="00886D1F">
        <w:rPr>
          <w:rFonts w:ascii="Times New Roman" w:eastAsia="Times New Roman" w:hAnsi="Times New Roman" w:cs="Times New Roman"/>
          <w:b/>
          <w:iCs/>
          <w:color w:val="800000"/>
          <w:sz w:val="28"/>
          <w:szCs w:val="28"/>
          <w:lang w:eastAsia="ar-SA"/>
        </w:rPr>
        <w:t xml:space="preserve">La </w:t>
      </w:r>
      <w:r w:rsidR="00461B87">
        <w:rPr>
          <w:rFonts w:ascii="Times New Roman" w:eastAsia="Times New Roman" w:hAnsi="Times New Roman" w:cs="Times New Roman"/>
          <w:b/>
          <w:iCs/>
          <w:color w:val="800000"/>
          <w:sz w:val="28"/>
          <w:szCs w:val="28"/>
          <w:lang w:eastAsia="ar-SA"/>
        </w:rPr>
        <w:t xml:space="preserve">Docente </w:t>
      </w:r>
      <w:r w:rsidR="00DE5738" w:rsidRPr="00886D1F">
        <w:rPr>
          <w:rFonts w:ascii="Times New Roman" w:eastAsia="Times New Roman" w:hAnsi="Times New Roman" w:cs="Times New Roman"/>
          <w:b/>
          <w:iCs/>
          <w:color w:val="800000"/>
          <w:sz w:val="28"/>
          <w:szCs w:val="28"/>
          <w:lang w:eastAsia="ar-SA"/>
        </w:rPr>
        <w:t>Responsabile</w:t>
      </w:r>
    </w:p>
    <w:p w14:paraId="072CBD89" w14:textId="0B17B526" w:rsidR="00862A5B" w:rsidRPr="00000DA1" w:rsidRDefault="00541FD0" w:rsidP="00000DA1">
      <w:pPr>
        <w:suppressAutoHyphens/>
        <w:rPr>
          <w:rFonts w:ascii="Times New Roman" w:eastAsia="Times New Roman" w:hAnsi="Times New Roman" w:cs="Times New Roman"/>
          <w:b/>
          <w:iCs/>
          <w:color w:val="800000"/>
          <w:sz w:val="28"/>
          <w:szCs w:val="28"/>
          <w:lang w:eastAsia="ar-SA"/>
        </w:rPr>
      </w:pPr>
      <w:r w:rsidRPr="00886D1F">
        <w:rPr>
          <w:rFonts w:ascii="Times New Roman" w:eastAsia="Times New Roman" w:hAnsi="Times New Roman" w:cs="Times New Roman"/>
          <w:b/>
          <w:iCs/>
          <w:color w:val="800000"/>
          <w:sz w:val="28"/>
          <w:szCs w:val="28"/>
          <w:lang w:eastAsia="ar-SA"/>
        </w:rPr>
        <w:tab/>
      </w:r>
      <w:r w:rsidRPr="00886D1F">
        <w:rPr>
          <w:rFonts w:ascii="Times New Roman" w:eastAsia="Times New Roman" w:hAnsi="Times New Roman" w:cs="Times New Roman"/>
          <w:b/>
          <w:iCs/>
          <w:color w:val="800000"/>
          <w:sz w:val="28"/>
          <w:szCs w:val="28"/>
          <w:lang w:eastAsia="ar-SA"/>
        </w:rPr>
        <w:tab/>
      </w:r>
      <w:r w:rsidRPr="00886D1F">
        <w:rPr>
          <w:rFonts w:ascii="Times New Roman" w:eastAsia="Times New Roman" w:hAnsi="Times New Roman" w:cs="Times New Roman"/>
          <w:b/>
          <w:iCs/>
          <w:color w:val="800000"/>
          <w:sz w:val="28"/>
          <w:szCs w:val="28"/>
          <w:lang w:eastAsia="ar-SA"/>
        </w:rPr>
        <w:tab/>
      </w:r>
      <w:r w:rsidRPr="00886D1F">
        <w:rPr>
          <w:rFonts w:ascii="Times New Roman" w:eastAsia="Times New Roman" w:hAnsi="Times New Roman" w:cs="Times New Roman"/>
          <w:b/>
          <w:iCs/>
          <w:color w:val="800000"/>
          <w:sz w:val="28"/>
          <w:szCs w:val="28"/>
          <w:lang w:eastAsia="ar-SA"/>
        </w:rPr>
        <w:tab/>
      </w:r>
      <w:r w:rsidRPr="00886D1F">
        <w:rPr>
          <w:rFonts w:ascii="Times New Roman" w:eastAsia="Times New Roman" w:hAnsi="Times New Roman" w:cs="Times New Roman"/>
          <w:b/>
          <w:iCs/>
          <w:color w:val="800000"/>
          <w:sz w:val="28"/>
          <w:szCs w:val="28"/>
          <w:lang w:eastAsia="ar-SA"/>
        </w:rPr>
        <w:tab/>
      </w:r>
      <w:r w:rsidRPr="00886D1F">
        <w:rPr>
          <w:rFonts w:ascii="Times New Roman" w:eastAsia="Times New Roman" w:hAnsi="Times New Roman" w:cs="Times New Roman"/>
          <w:b/>
          <w:iCs/>
          <w:color w:val="800000"/>
          <w:sz w:val="28"/>
          <w:szCs w:val="28"/>
          <w:lang w:eastAsia="ar-SA"/>
        </w:rPr>
        <w:tab/>
      </w:r>
      <w:r w:rsidRPr="00886D1F">
        <w:rPr>
          <w:rFonts w:ascii="Times New Roman" w:eastAsia="Times New Roman" w:hAnsi="Times New Roman" w:cs="Times New Roman"/>
          <w:b/>
          <w:iCs/>
          <w:color w:val="800000"/>
          <w:sz w:val="28"/>
          <w:szCs w:val="28"/>
          <w:lang w:eastAsia="ar-SA"/>
        </w:rPr>
        <w:tab/>
      </w:r>
      <w:r w:rsidRPr="00886D1F">
        <w:rPr>
          <w:rFonts w:ascii="Times New Roman" w:eastAsia="Times New Roman" w:hAnsi="Times New Roman" w:cs="Times New Roman"/>
          <w:b/>
          <w:iCs/>
          <w:color w:val="800000"/>
          <w:sz w:val="28"/>
          <w:szCs w:val="28"/>
          <w:lang w:eastAsia="ar-SA"/>
        </w:rPr>
        <w:tab/>
      </w:r>
      <w:r w:rsidRPr="00886D1F">
        <w:rPr>
          <w:rFonts w:ascii="Times New Roman" w:eastAsia="Times New Roman" w:hAnsi="Times New Roman" w:cs="Times New Roman"/>
          <w:b/>
          <w:iCs/>
          <w:color w:val="800000"/>
          <w:sz w:val="28"/>
          <w:szCs w:val="28"/>
          <w:lang w:eastAsia="ar-SA"/>
        </w:rPr>
        <w:tab/>
      </w:r>
      <w:r w:rsidRPr="00886D1F">
        <w:rPr>
          <w:rFonts w:ascii="Times New Roman" w:eastAsia="Times New Roman" w:hAnsi="Times New Roman" w:cs="Times New Roman"/>
          <w:b/>
          <w:iCs/>
          <w:color w:val="800000"/>
          <w:sz w:val="28"/>
          <w:szCs w:val="28"/>
          <w:lang w:eastAsia="ar-SA"/>
        </w:rPr>
        <w:tab/>
      </w:r>
      <w:r w:rsidR="00862A5B" w:rsidRPr="00886D1F">
        <w:rPr>
          <w:rFonts w:ascii="Times New Roman" w:eastAsia="Times New Roman" w:hAnsi="Times New Roman" w:cs="Times New Roman"/>
          <w:b/>
          <w:iCs/>
          <w:color w:val="000080"/>
          <w:sz w:val="28"/>
          <w:szCs w:val="28"/>
          <w:lang w:eastAsia="ar-SA"/>
        </w:rPr>
        <w:tab/>
      </w:r>
    </w:p>
    <w:p w14:paraId="3B3A7D82" w14:textId="19F2FDBE" w:rsidR="006B187B" w:rsidRPr="00886D1F" w:rsidRDefault="00EF23D9" w:rsidP="009138AA">
      <w:pPr>
        <w:suppressAutoHyphens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  <w:r w:rsidRPr="00886D1F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  Prof.ssa Alessandra Tomaselli</w:t>
      </w:r>
      <w:r w:rsidR="00862A5B" w:rsidRPr="00886D1F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       </w:t>
      </w:r>
      <w:r w:rsidR="00862A5B" w:rsidRPr="00886D1F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ab/>
        <w:t xml:space="preserve"> </w:t>
      </w:r>
      <w:r w:rsidR="00000DA1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ab/>
      </w:r>
      <w:r w:rsidR="00000DA1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ab/>
        <w:t xml:space="preserve">        </w:t>
      </w:r>
      <w:r w:rsidR="00221F57" w:rsidRPr="00886D1F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Prof.</w:t>
      </w:r>
      <w:r w:rsidR="00000DA1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ssa</w:t>
      </w:r>
      <w:r w:rsidR="00221F57" w:rsidRPr="00886D1F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 </w:t>
      </w:r>
      <w:r w:rsidR="00DE5738" w:rsidRPr="00886D1F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Susanna Zinato</w:t>
      </w:r>
    </w:p>
    <w:sectPr w:rsidR="006B187B" w:rsidRPr="00886D1F" w:rsidSect="00690FA8">
      <w:headerReference w:type="default" r:id="rId11"/>
      <w:footerReference w:type="default" r:id="rId12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0CD106" w14:textId="77777777" w:rsidR="0007020C" w:rsidRDefault="0007020C" w:rsidP="00C761A6">
      <w:r>
        <w:separator/>
      </w:r>
    </w:p>
  </w:endnote>
  <w:endnote w:type="continuationSeparator" w:id="0">
    <w:p w14:paraId="6325F348" w14:textId="77777777" w:rsidR="0007020C" w:rsidRDefault="0007020C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odoni MT">
    <w:altName w:val="Athelas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4D9A5" w14:textId="77777777" w:rsidR="002F5B1F" w:rsidRDefault="002F5B1F" w:rsidP="00ED489C">
    <w:pPr>
      <w:pStyle w:val="Pidipagina"/>
      <w:rPr>
        <w:rFonts w:ascii="Arial" w:eastAsia="Times New Roman" w:hAnsi="Arial" w:cs="Arial"/>
        <w:b/>
        <w:sz w:val="18"/>
        <w:szCs w:val="18"/>
      </w:rPr>
    </w:pPr>
  </w:p>
  <w:p w14:paraId="6C6E7391" w14:textId="77777777"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F5885A" w14:textId="77777777" w:rsidR="0007020C" w:rsidRDefault="0007020C" w:rsidP="00C761A6">
      <w:r>
        <w:separator/>
      </w:r>
    </w:p>
  </w:footnote>
  <w:footnote w:type="continuationSeparator" w:id="0">
    <w:p w14:paraId="1E1C5125" w14:textId="77777777" w:rsidR="0007020C" w:rsidRDefault="0007020C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34FBA2" w14:textId="0928A670" w:rsidR="00EF7944" w:rsidRDefault="00EF7944" w:rsidP="00000DA1">
    <w:pPr>
      <w:pStyle w:val="Intestazion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DFC6472" wp14:editId="66A64AE5">
              <wp:simplePos x="0" y="0"/>
              <wp:positionH relativeFrom="column">
                <wp:posOffset>4296410</wp:posOffset>
              </wp:positionH>
              <wp:positionV relativeFrom="paragraph">
                <wp:posOffset>211455</wp:posOffset>
              </wp:positionV>
              <wp:extent cx="1892935" cy="242570"/>
              <wp:effectExtent l="0" t="0" r="0" b="1143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293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</a:ext>
                      </a:extLst>
                    </wps:spPr>
                    <wps:txbx>
                      <w:txbxContent>
                        <w:p w14:paraId="06F2488E" w14:textId="77777777" w:rsidR="00EF7944" w:rsidRPr="007C42FB" w:rsidRDefault="00EF7944" w:rsidP="00ED489C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DFC647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38.3pt;margin-top:16.65pt;width:149.05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" filled="f" stroked="f">
              <v:textbox>
                <w:txbxContent>
                  <w:p w14:paraId="06F2488E" w14:textId="77777777" w:rsidR="00EF7944" w:rsidRPr="007C42FB" w:rsidRDefault="00EF7944" w:rsidP="00ED489C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35FF1">
      <w:rPr>
        <w:noProof/>
      </w:rPr>
      <w:drawing>
        <wp:inline distT="0" distB="0" distL="0" distR="0" wp14:anchorId="14941919" wp14:editId="109388C3">
          <wp:extent cx="4309745" cy="829945"/>
          <wp:effectExtent l="0" t="0" r="8255" b="8255"/>
          <wp:docPr id="3" name="Immagine 1" title="Logo Università di Verona - Dipartimento di Lingue e letterature stranie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97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A62FA0" w14:textId="77777777" w:rsidR="00EF7944" w:rsidRDefault="00EF794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284"/>
    <w:rsid w:val="00000DA1"/>
    <w:rsid w:val="000020DC"/>
    <w:rsid w:val="000022C8"/>
    <w:rsid w:val="000057D8"/>
    <w:rsid w:val="00021BD0"/>
    <w:rsid w:val="00030268"/>
    <w:rsid w:val="00052E38"/>
    <w:rsid w:val="0007020C"/>
    <w:rsid w:val="00080A37"/>
    <w:rsid w:val="000B112E"/>
    <w:rsid w:val="000D02EF"/>
    <w:rsid w:val="000F0B86"/>
    <w:rsid w:val="00102829"/>
    <w:rsid w:val="0011132A"/>
    <w:rsid w:val="00113211"/>
    <w:rsid w:val="00117637"/>
    <w:rsid w:val="00135198"/>
    <w:rsid w:val="0014403C"/>
    <w:rsid w:val="00160053"/>
    <w:rsid w:val="00174D2E"/>
    <w:rsid w:val="0019011C"/>
    <w:rsid w:val="00202948"/>
    <w:rsid w:val="00215B44"/>
    <w:rsid w:val="00221F57"/>
    <w:rsid w:val="00234907"/>
    <w:rsid w:val="00273228"/>
    <w:rsid w:val="00280D1C"/>
    <w:rsid w:val="002940C9"/>
    <w:rsid w:val="002A4856"/>
    <w:rsid w:val="002A58E9"/>
    <w:rsid w:val="002B6536"/>
    <w:rsid w:val="002B696B"/>
    <w:rsid w:val="002D25D7"/>
    <w:rsid w:val="002F5B1F"/>
    <w:rsid w:val="003312D1"/>
    <w:rsid w:val="00377D12"/>
    <w:rsid w:val="003B221C"/>
    <w:rsid w:val="003C5226"/>
    <w:rsid w:val="00410FA3"/>
    <w:rsid w:val="00455AA8"/>
    <w:rsid w:val="00461B87"/>
    <w:rsid w:val="004724B4"/>
    <w:rsid w:val="004741EB"/>
    <w:rsid w:val="00481CCA"/>
    <w:rsid w:val="00483584"/>
    <w:rsid w:val="00483C85"/>
    <w:rsid w:val="004905FF"/>
    <w:rsid w:val="004D0BAF"/>
    <w:rsid w:val="004D72B6"/>
    <w:rsid w:val="00503A0F"/>
    <w:rsid w:val="005072AA"/>
    <w:rsid w:val="00541FD0"/>
    <w:rsid w:val="00545C6C"/>
    <w:rsid w:val="00550746"/>
    <w:rsid w:val="005748F9"/>
    <w:rsid w:val="00586693"/>
    <w:rsid w:val="005930D2"/>
    <w:rsid w:val="005A259E"/>
    <w:rsid w:val="005A68C9"/>
    <w:rsid w:val="005B3B93"/>
    <w:rsid w:val="005E594A"/>
    <w:rsid w:val="0060170C"/>
    <w:rsid w:val="00686506"/>
    <w:rsid w:val="00690FA8"/>
    <w:rsid w:val="006B187B"/>
    <w:rsid w:val="0070046F"/>
    <w:rsid w:val="007409A7"/>
    <w:rsid w:val="00747B2D"/>
    <w:rsid w:val="00760F36"/>
    <w:rsid w:val="00762C2C"/>
    <w:rsid w:val="00794DFE"/>
    <w:rsid w:val="007A145D"/>
    <w:rsid w:val="007B1AC9"/>
    <w:rsid w:val="007B7DCE"/>
    <w:rsid w:val="007C42FB"/>
    <w:rsid w:val="008137A5"/>
    <w:rsid w:val="00835FF1"/>
    <w:rsid w:val="00862A5B"/>
    <w:rsid w:val="00862DA5"/>
    <w:rsid w:val="00867AAC"/>
    <w:rsid w:val="00871389"/>
    <w:rsid w:val="00871F52"/>
    <w:rsid w:val="0087578E"/>
    <w:rsid w:val="00886D1F"/>
    <w:rsid w:val="00896306"/>
    <w:rsid w:val="008B4632"/>
    <w:rsid w:val="008C4300"/>
    <w:rsid w:val="008F6D39"/>
    <w:rsid w:val="008F6DFD"/>
    <w:rsid w:val="009138AA"/>
    <w:rsid w:val="009162EF"/>
    <w:rsid w:val="0092195C"/>
    <w:rsid w:val="00927DEC"/>
    <w:rsid w:val="00932EB2"/>
    <w:rsid w:val="009421E8"/>
    <w:rsid w:val="00945A43"/>
    <w:rsid w:val="00965D6F"/>
    <w:rsid w:val="0097509B"/>
    <w:rsid w:val="009D0325"/>
    <w:rsid w:val="009E2A82"/>
    <w:rsid w:val="009E3E7B"/>
    <w:rsid w:val="009F2CD5"/>
    <w:rsid w:val="00A00AE9"/>
    <w:rsid w:val="00A06EFC"/>
    <w:rsid w:val="00A1468B"/>
    <w:rsid w:val="00A819BA"/>
    <w:rsid w:val="00A823D8"/>
    <w:rsid w:val="00A902B9"/>
    <w:rsid w:val="00AA32EA"/>
    <w:rsid w:val="00AC0EC7"/>
    <w:rsid w:val="00B07C73"/>
    <w:rsid w:val="00B40236"/>
    <w:rsid w:val="00BB20AB"/>
    <w:rsid w:val="00BD0382"/>
    <w:rsid w:val="00C00B18"/>
    <w:rsid w:val="00C263C0"/>
    <w:rsid w:val="00C457A6"/>
    <w:rsid w:val="00C761A6"/>
    <w:rsid w:val="00CA11D4"/>
    <w:rsid w:val="00CB60D9"/>
    <w:rsid w:val="00CF1323"/>
    <w:rsid w:val="00CF6BD6"/>
    <w:rsid w:val="00CF7ACD"/>
    <w:rsid w:val="00D17CF9"/>
    <w:rsid w:val="00D256A3"/>
    <w:rsid w:val="00D26A43"/>
    <w:rsid w:val="00DD4747"/>
    <w:rsid w:val="00DE5738"/>
    <w:rsid w:val="00E000E0"/>
    <w:rsid w:val="00E77868"/>
    <w:rsid w:val="00E87826"/>
    <w:rsid w:val="00ED489C"/>
    <w:rsid w:val="00EE033E"/>
    <w:rsid w:val="00EF23D9"/>
    <w:rsid w:val="00EF5D91"/>
    <w:rsid w:val="00EF7944"/>
    <w:rsid w:val="00F032AD"/>
    <w:rsid w:val="00F62284"/>
    <w:rsid w:val="00F7290D"/>
    <w:rsid w:val="00F73B45"/>
    <w:rsid w:val="00FC41FD"/>
    <w:rsid w:val="00FC4921"/>
    <w:rsid w:val="00FD4CE3"/>
    <w:rsid w:val="00FF083A"/>
    <w:rsid w:val="00FF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13A6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D489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googqs-tidbitgoogqs-tidbit-0">
    <w:name w:val="goog_qs-tidbit goog_qs-tidbit-0"/>
    <w:basedOn w:val="Carpredefinitoparagrafo"/>
    <w:rsid w:val="00EF5D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D489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googqs-tidbitgoogqs-tidbit-0">
    <w:name w:val="goog_qs-tidbit goog_qs-tidbit-0"/>
    <w:basedOn w:val="Carpredefinitoparagrafo"/>
    <w:rsid w:val="00EF5D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87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207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wikiwand.com/ar/%D8%A7%D9%84%D8%AA%D8%B4%D9%83%D9%8A%D9%83_%D9%81%D9%8A_%D8%A3%D8%B5%D8%A7%D9%84%D8%A9_%D8%B4%D9%83%D8%B3%D8%A8%D9%8A%D8%B1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\AppData\Local\Temp\Temp1_6-Logo_Univr_Dip_Lingue_2016-1.zip\Carta_Intestata_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F16EB3-96A1-4BE2-8779-F3E56E48D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Carta_Intestata_2</Template>
  <TotalTime>11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Università di Verona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zinato</cp:lastModifiedBy>
  <cp:revision>7</cp:revision>
  <cp:lastPrinted>2018-11-16T09:18:00Z</cp:lastPrinted>
  <dcterms:created xsi:type="dcterms:W3CDTF">2018-11-30T09:57:00Z</dcterms:created>
  <dcterms:modified xsi:type="dcterms:W3CDTF">2018-11-30T17:59:00Z</dcterms:modified>
</cp:coreProperties>
</file>